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e for overall flyer layout"/>
      </w:tblPr>
      <w:tblGrid>
        <w:gridCol w:w="7200"/>
        <w:gridCol w:w="144"/>
        <w:gridCol w:w="3456"/>
      </w:tblGrid>
      <w:tr w:rsidR="00E96229">
        <w:trPr>
          <w:trHeight w:hRule="exact" w:val="14400"/>
          <w:jc w:val="center"/>
        </w:trPr>
        <w:tc>
          <w:tcPr>
            <w:tcW w:w="7200" w:type="dxa"/>
          </w:tcPr>
          <w:tbl>
            <w:tblPr>
              <w:tblW w:w="5000" w:type="pct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Layout for flyer body content"/>
            </w:tblPr>
            <w:tblGrid>
              <w:gridCol w:w="7200"/>
            </w:tblGrid>
            <w:tr w:rsidR="00E96229">
              <w:trPr>
                <w:cantSplit/>
                <w:trHeight w:hRule="exact" w:val="7200"/>
              </w:trPr>
              <w:tc>
                <w:tcPr>
                  <w:tcW w:w="7200" w:type="dxa"/>
                </w:tcPr>
                <w:p w:rsidR="008652A7" w:rsidRDefault="008652A7">
                  <w:pPr>
                    <w:rPr>
                      <w:noProof/>
                      <w:lang w:eastAsia="en-US"/>
                    </w:rPr>
                  </w:pPr>
                  <w:bookmarkStart w:id="0" w:name="_GoBack"/>
                  <w:bookmarkEnd w:id="0"/>
                  <w:r>
                    <w:rPr>
                      <w:noProof/>
                      <w:lang w:eastAsia="en-US"/>
                    </w:rPr>
                    <w:drawing>
                      <wp:inline distT="0" distB="0" distL="0" distR="0" wp14:anchorId="4A97CD98" wp14:editId="4448ACE1">
                        <wp:extent cx="3381375" cy="1781175"/>
                        <wp:effectExtent l="0" t="0" r="9525" b="9525"/>
                        <wp:docPr id="3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81375" cy="1781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96229" w:rsidRDefault="008652A7">
                  <w:r>
                    <w:rPr>
                      <w:noProof/>
                      <w:lang w:eastAsia="en-US"/>
                    </w:rPr>
                    <w:t xml:space="preserve">                              </w:t>
                  </w:r>
                  <w:r w:rsidR="00BD2497">
                    <w:rPr>
                      <w:noProof/>
                      <w:lang w:eastAsia="en-US"/>
                    </w:rPr>
                    <w:drawing>
                      <wp:inline distT="0" distB="0" distL="0" distR="0">
                        <wp:extent cx="4572000" cy="3429000"/>
                        <wp:effectExtent l="0" t="0" r="0" b="0"/>
                        <wp:docPr id="5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100_1077.JPG"/>
                                <pic:cNvPicPr/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0" cy="3429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96229">
              <w:trPr>
                <w:trHeight w:hRule="exact" w:val="5760"/>
              </w:trPr>
              <w:tc>
                <w:tcPr>
                  <w:tcW w:w="7200" w:type="dxa"/>
                </w:tcPr>
                <w:p w:rsidR="008652A7" w:rsidRDefault="008652A7" w:rsidP="008E1B55">
                  <w:pPr>
                    <w:pStyle w:val="Subtitle"/>
                    <w:jc w:val="center"/>
                    <w:rPr>
                      <w:noProof/>
                      <w:color w:val="97C83C" w:themeColor="accent2"/>
                      <w:lang w:eastAsia="en-US"/>
                    </w:rPr>
                  </w:pPr>
                  <w:r>
                    <w:t xml:space="preserve">April 23, 2016 </w:t>
                  </w:r>
                </w:p>
                <w:p w:rsidR="00BD2497" w:rsidRDefault="00BD2497" w:rsidP="008E1B55">
                  <w:pPr>
                    <w:pStyle w:val="Subtitle"/>
                    <w:jc w:val="center"/>
                    <w:rPr>
                      <w:noProof/>
                      <w:color w:val="97C83C" w:themeColor="accent2"/>
                      <w:lang w:eastAsia="en-US"/>
                    </w:rPr>
                  </w:pPr>
                  <w:r>
                    <w:rPr>
                      <w:noProof/>
                      <w:color w:val="97C83C" w:themeColor="accent2"/>
                      <w:lang w:eastAsia="en-US"/>
                    </w:rPr>
                    <w:drawing>
                      <wp:inline distT="0" distB="0" distL="0" distR="0">
                        <wp:extent cx="4572000" cy="3429000"/>
                        <wp:effectExtent l="0" t="0" r="0" b="0"/>
                        <wp:docPr id="8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100_1066.JPG"/>
                                <pic:cNvPicPr/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0" cy="3429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2497" w:rsidRDefault="00BD2497" w:rsidP="00BD2497">
                  <w:pPr>
                    <w:pStyle w:val="Subtitle"/>
                  </w:pPr>
                </w:p>
                <w:p w:rsidR="00E96229" w:rsidRDefault="008652A7" w:rsidP="008652A7">
                  <w:r>
                    <w:rPr>
                      <w:noProof/>
                      <w:lang w:eastAsia="en-US"/>
                    </w:rPr>
                    <w:drawing>
                      <wp:inline distT="0" distB="0" distL="0" distR="0" wp14:anchorId="5CA2797F" wp14:editId="5E5DE598">
                        <wp:extent cx="4572000" cy="971550"/>
                        <wp:effectExtent l="0" t="0" r="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0" cy="971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96229">
              <w:trPr>
                <w:trHeight w:hRule="exact" w:val="1440"/>
              </w:trPr>
              <w:tc>
                <w:tcPr>
                  <w:tcW w:w="7200" w:type="dxa"/>
                  <w:vAlign w:val="bottom"/>
                </w:tcPr>
                <w:p w:rsidR="00E96229" w:rsidRDefault="008F2EFA">
                  <w:r>
                    <w:t xml:space="preserve">                                             </w:t>
                  </w:r>
                  <w:r w:rsidRPr="008652A7">
                    <w:rPr>
                      <w:noProof/>
                      <w:lang w:eastAsia="en-US"/>
                    </w:rPr>
                    <w:drawing>
                      <wp:inline distT="0" distB="0" distL="0" distR="0" wp14:anchorId="527892CE" wp14:editId="76A4BCFA">
                        <wp:extent cx="1876425" cy="1171575"/>
                        <wp:effectExtent l="0" t="0" r="9525" b="9525"/>
                        <wp:docPr id="7" name="Picture 7" descr="C:\Users\SeasonsofCare\Pictures\Capture Seasons of Care LOGO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SeasonsofCare\Pictures\Capture Seasons of Care LOGO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6425" cy="11715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E96229" w:rsidRDefault="00E96229"/>
        </w:tc>
        <w:tc>
          <w:tcPr>
            <w:tcW w:w="144" w:type="dxa"/>
          </w:tcPr>
          <w:p w:rsidR="00E96229" w:rsidRDefault="00E96229"/>
        </w:tc>
        <w:tc>
          <w:tcPr>
            <w:tcW w:w="3456" w:type="dxa"/>
          </w:tcPr>
          <w:tbl>
            <w:tblPr>
              <w:tblW w:w="5000" w:type="pct"/>
              <w:tblLayout w:type="fixed"/>
              <w:tblCellMar>
                <w:left w:w="288" w:type="dxa"/>
                <w:right w:w="288" w:type="dxa"/>
              </w:tblCellMar>
              <w:tblLook w:val="04A0" w:firstRow="1" w:lastRow="0" w:firstColumn="1" w:lastColumn="0" w:noHBand="0" w:noVBand="1"/>
              <w:tblDescription w:val="Layout for flyer sidebar"/>
            </w:tblPr>
            <w:tblGrid>
              <w:gridCol w:w="3456"/>
            </w:tblGrid>
            <w:tr w:rsidR="00E96229">
              <w:trPr>
                <w:trHeight w:hRule="exact" w:val="10800"/>
              </w:trPr>
              <w:tc>
                <w:tcPr>
                  <w:tcW w:w="3446" w:type="dxa"/>
                  <w:shd w:val="clear" w:color="auto" w:fill="97C83C" w:themeFill="accent2"/>
                  <w:vAlign w:val="center"/>
                </w:tcPr>
                <w:p w:rsidR="00E96229" w:rsidRPr="00B259C1" w:rsidRDefault="00B259C1" w:rsidP="00BD2497">
                  <w:pPr>
                    <w:pStyle w:val="Heading2"/>
                    <w:jc w:val="left"/>
                    <w:rPr>
                      <w:sz w:val="32"/>
                      <w:szCs w:val="32"/>
                    </w:rPr>
                  </w:pPr>
                  <w:r w:rsidRPr="00B259C1">
                    <w:rPr>
                      <w:sz w:val="32"/>
                      <w:szCs w:val="32"/>
                    </w:rPr>
                    <w:t>Where: Boyd Hill Nature Preserve</w:t>
                  </w:r>
                  <w:r>
                    <w:rPr>
                      <w:sz w:val="32"/>
                      <w:szCs w:val="32"/>
                    </w:rPr>
                    <w:t xml:space="preserve"> Time: 9:30 am</w:t>
                  </w:r>
                </w:p>
                <w:p w:rsidR="00B259C1" w:rsidRPr="00B259C1" w:rsidRDefault="00B259C1" w:rsidP="00B259C1">
                  <w:pPr>
                    <w:pStyle w:val="Line"/>
                  </w:pPr>
                  <w:r>
                    <w:rPr>
                      <w:noProof/>
                      <w:lang w:eastAsia="en-US"/>
                    </w:rPr>
                    <mc:AlternateContent>
                      <mc:Choice Requires="wps">
                        <w:drawing>
                          <wp:anchor distT="91440" distB="91440" distL="114300" distR="114300" simplePos="0" relativeHeight="251661312" behindDoc="0" locked="0" layoutInCell="1" allowOverlap="1" wp14:anchorId="71E25881" wp14:editId="136A35D7">
                            <wp:simplePos x="0" y="0"/>
                            <wp:positionH relativeFrom="page">
                              <wp:posOffset>-66040</wp:posOffset>
                            </wp:positionH>
                            <wp:positionV relativeFrom="paragraph">
                              <wp:posOffset>2083435</wp:posOffset>
                            </wp:positionV>
                            <wp:extent cx="3474720" cy="1403985"/>
                            <wp:effectExtent l="0" t="0" r="0" b="0"/>
                            <wp:wrapTopAndBottom/>
                            <wp:docPr id="30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474720" cy="1403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B259C1" w:rsidRPr="00B259C1" w:rsidRDefault="00B259C1">
                                        <w:pPr>
                                          <w:pBdr>
                                            <w:top w:val="single" w:sz="24" w:space="8" w:color="E03177" w:themeColor="accent1"/>
                                            <w:bottom w:val="single" w:sz="24" w:space="8" w:color="E03177" w:themeColor="accent1"/>
                                          </w:pBdr>
                                          <w:spacing w:after="0"/>
                                          <w:rPr>
                                            <w:b/>
                                            <w:i/>
                                            <w:iCs/>
                                            <w:color w:val="0070C0"/>
                                          </w:rPr>
                                        </w:pPr>
                                        <w:r>
                                          <w:rPr>
                                            <w:i/>
                                            <w:iCs/>
                                            <w:color w:val="E03177" w:themeColor="accent1"/>
                                          </w:rPr>
                                          <w:t xml:space="preserve">      </w:t>
                                        </w:r>
                                        <w:r w:rsidRPr="00B259C1">
                                          <w:rPr>
                                            <w:b/>
                                            <w:i/>
                                            <w:iCs/>
                                            <w:color w:val="0070C0"/>
                                          </w:rPr>
                                          <w:t>Seasons of Care, Inc</w:t>
                                        </w:r>
                                      </w:p>
                                      <w:p w:rsidR="00B259C1" w:rsidRPr="00B259C1" w:rsidRDefault="00B259C1">
                                        <w:pPr>
                                          <w:pBdr>
                                            <w:top w:val="single" w:sz="24" w:space="8" w:color="E03177" w:themeColor="accent1"/>
                                            <w:bottom w:val="single" w:sz="24" w:space="8" w:color="E03177" w:themeColor="accent1"/>
                                          </w:pBdr>
                                          <w:spacing w:after="0"/>
                                          <w:rPr>
                                            <w:b/>
                                            <w:i/>
                                            <w:iCs/>
                                            <w:color w:val="0070C0"/>
                                          </w:rPr>
                                        </w:pPr>
                                        <w:r w:rsidRPr="00B259C1">
                                          <w:rPr>
                                            <w:b/>
                                            <w:i/>
                                            <w:iCs/>
                                            <w:color w:val="0070C0"/>
                                          </w:rPr>
                                          <w:t xml:space="preserve">        3</w:t>
                                        </w:r>
                                        <w:r w:rsidRPr="00B259C1">
                                          <w:rPr>
                                            <w:b/>
                                            <w:i/>
                                            <w:iCs/>
                                            <w:color w:val="0070C0"/>
                                            <w:vertAlign w:val="superscript"/>
                                          </w:rPr>
                                          <w:t>rd</w:t>
                                        </w:r>
                                        <w:r w:rsidRPr="00B259C1">
                                          <w:rPr>
                                            <w:b/>
                                            <w:i/>
                                            <w:iCs/>
                                            <w:color w:val="0070C0"/>
                                          </w:rPr>
                                          <w:t xml:space="preserve"> Place Winner!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71E25881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left:0;text-align:left;margin-left:-5.2pt;margin-top:164.05pt;width:273.6pt;height:110.55pt;z-index:251661312;visibility:visible;mso-wrap-style:square;mso-width-percent:0;mso-height-percent: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" filled="f" stroked="f">
                            <v:textbox style="mso-fit-shape-to-text:t">
                              <w:txbxContent>
                                <w:p w:rsidR="00B259C1" w:rsidRPr="00B259C1" w:rsidRDefault="00B259C1">
                                  <w:pPr>
                                    <w:pBdr>
                                      <w:top w:val="single" w:sz="24" w:space="8" w:color="E03177" w:themeColor="accent1"/>
                                      <w:bottom w:val="single" w:sz="24" w:space="8" w:color="E03177" w:themeColor="accent1"/>
                                    </w:pBdr>
                                    <w:spacing w:after="0"/>
                                    <w:rPr>
                                      <w:b/>
                                      <w:i/>
                                      <w:iCs/>
                                      <w:color w:val="0070C0"/>
                                    </w:rPr>
                                  </w:pPr>
                                  <w:r>
                                    <w:rPr>
                                      <w:i/>
                                      <w:iCs/>
                                      <w:color w:val="E03177" w:themeColor="accent1"/>
                                    </w:rPr>
                                    <w:t xml:space="preserve">      </w:t>
                                  </w:r>
                                  <w:r w:rsidRPr="00B259C1">
                                    <w:rPr>
                                      <w:b/>
                                      <w:i/>
                                      <w:iCs/>
                                      <w:color w:val="0070C0"/>
                                    </w:rPr>
                                    <w:t>Seasons of Care, Inc</w:t>
                                  </w:r>
                                </w:p>
                                <w:p w:rsidR="00B259C1" w:rsidRPr="00B259C1" w:rsidRDefault="00B259C1">
                                  <w:pPr>
                                    <w:pBdr>
                                      <w:top w:val="single" w:sz="24" w:space="8" w:color="E03177" w:themeColor="accent1"/>
                                      <w:bottom w:val="single" w:sz="24" w:space="8" w:color="E03177" w:themeColor="accent1"/>
                                    </w:pBdr>
                                    <w:spacing w:after="0"/>
                                    <w:rPr>
                                      <w:b/>
                                      <w:i/>
                                      <w:iCs/>
                                      <w:color w:val="0070C0"/>
                                    </w:rPr>
                                  </w:pPr>
                                  <w:r w:rsidRPr="00B259C1">
                                    <w:rPr>
                                      <w:b/>
                                      <w:i/>
                                      <w:iCs/>
                                      <w:color w:val="0070C0"/>
                                    </w:rPr>
                                    <w:t xml:space="preserve">        3</w:t>
                                  </w:r>
                                  <w:r w:rsidRPr="00B259C1">
                                    <w:rPr>
                                      <w:b/>
                                      <w:i/>
                                      <w:iCs/>
                                      <w:color w:val="0070C0"/>
                                      <w:vertAlign w:val="superscript"/>
                                    </w:rPr>
                                    <w:t>rd</w:t>
                                  </w:r>
                                  <w:r w:rsidRPr="00B259C1">
                                    <w:rPr>
                                      <w:b/>
                                      <w:i/>
                                      <w:iCs/>
                                      <w:color w:val="0070C0"/>
                                    </w:rPr>
                                    <w:t xml:space="preserve"> Place Winner!</w:t>
                                  </w:r>
                                </w:p>
                              </w:txbxContent>
                            </v:textbox>
                            <w10:wrap type="topAndBottom" anchorx="page"/>
                          </v:shape>
                        </w:pict>
                      </mc:Fallback>
                    </mc:AlternateContent>
                  </w:r>
                  <w:r w:rsidRPr="00B259C1">
                    <w:rPr>
                      <w:noProof/>
                      <w:sz w:val="32"/>
                      <w:szCs w:val="32"/>
                      <w:lang w:eastAsia="en-US"/>
                    </w:rPr>
                    <w:drawing>
                      <wp:anchor distT="0" distB="0" distL="114300" distR="114300" simplePos="0" relativeHeight="251658240" behindDoc="0" locked="0" layoutInCell="1" allowOverlap="1" wp14:anchorId="66BAF1FD" wp14:editId="2CE262BC">
                        <wp:simplePos x="0" y="0"/>
                        <wp:positionH relativeFrom="column">
                          <wp:posOffset>0</wp:posOffset>
                        </wp:positionH>
                        <wp:positionV relativeFrom="paragraph">
                          <wp:posOffset>3509645</wp:posOffset>
                        </wp:positionV>
                        <wp:extent cx="1828800" cy="1513840"/>
                        <wp:effectExtent l="0" t="0" r="0" b="0"/>
                        <wp:wrapTopAndBottom/>
                        <wp:docPr id="9" name="Pictur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100_1080.JPG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8800" cy="1513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Pr="00B259C1">
                    <w:rPr>
                      <w:noProof/>
                      <w:sz w:val="32"/>
                      <w:szCs w:val="32"/>
                      <w:lang w:eastAsia="en-US"/>
                    </w:rPr>
                    <w:drawing>
                      <wp:anchor distT="0" distB="0" distL="114300" distR="114300" simplePos="0" relativeHeight="251659264" behindDoc="0" locked="0" layoutInCell="1" allowOverlap="1" wp14:anchorId="2113C046" wp14:editId="0DC41254">
                        <wp:simplePos x="0" y="0"/>
                        <wp:positionH relativeFrom="column">
                          <wp:posOffset>0</wp:posOffset>
                        </wp:positionH>
                        <wp:positionV relativeFrom="paragraph">
                          <wp:posOffset>569595</wp:posOffset>
                        </wp:positionV>
                        <wp:extent cx="1798320" cy="1427480"/>
                        <wp:effectExtent l="0" t="0" r="0" b="1270"/>
                        <wp:wrapTopAndBottom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100_1086.JPG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8320" cy="1427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E96229">
              <w:trPr>
                <w:trHeight w:hRule="exact" w:val="144"/>
              </w:trPr>
              <w:tc>
                <w:tcPr>
                  <w:tcW w:w="3446" w:type="dxa"/>
                </w:tcPr>
                <w:p w:rsidR="00E96229" w:rsidRDefault="00E96229"/>
              </w:tc>
            </w:tr>
            <w:tr w:rsidR="00E96229">
              <w:trPr>
                <w:trHeight w:hRule="exact" w:val="3456"/>
              </w:trPr>
              <w:tc>
                <w:tcPr>
                  <w:tcW w:w="3446" w:type="dxa"/>
                  <w:shd w:val="clear" w:color="auto" w:fill="E03177" w:themeFill="accent1"/>
                  <w:vAlign w:val="center"/>
                </w:tcPr>
                <w:p w:rsidR="00E96229" w:rsidRDefault="008652A7">
                  <w:pPr>
                    <w:pStyle w:val="Heading3"/>
                  </w:pPr>
                  <w:r>
                    <w:t>Se</w:t>
                  </w:r>
                  <w:r w:rsidR="00E404F8">
                    <w:t>a</w:t>
                  </w:r>
                  <w:r>
                    <w:t>sons of Care, Inc.</w:t>
                  </w:r>
                </w:p>
                <w:p w:rsidR="00E96229" w:rsidRDefault="00C532A7">
                  <w:pPr>
                    <w:pStyle w:val="ContactInfo"/>
                  </w:pPr>
                  <w:sdt>
                    <w:sdtPr>
                      <w:id w:val="857003158"/>
                      <w:placeholder>
                        <w:docPart w:val="A6D8D99E4F654365B22F6130EF8C2FF8"/>
                      </w:placeholder>
                      <w15:appearance w15:val="hidden"/>
                      <w:text w:multiLine="1"/>
                    </w:sdtPr>
                    <w:sdtEndPr/>
                    <w:sdtContent>
                      <w:r w:rsidR="008652A7">
                        <w:t>1800 49th Street S</w:t>
                      </w:r>
                      <w:r w:rsidR="008652A7">
                        <w:br/>
                        <w:t>Gulfport, FL 33707</w:t>
                      </w:r>
                    </w:sdtContent>
                  </w:sdt>
                </w:p>
                <w:p w:rsidR="00E96229" w:rsidRPr="008652A7" w:rsidRDefault="008652A7">
                  <w:pPr>
                    <w:pStyle w:val="ContactInfo"/>
                    <w:rPr>
                      <w:sz w:val="22"/>
                      <w:szCs w:val="22"/>
                    </w:rPr>
                  </w:pPr>
                  <w:r w:rsidRPr="008652A7">
                    <w:rPr>
                      <w:sz w:val="22"/>
                      <w:szCs w:val="22"/>
                    </w:rPr>
                    <w:t>seasonsofcareinc@gmail.com</w:t>
                  </w:r>
                </w:p>
                <w:p w:rsidR="00E96229" w:rsidRPr="008F2EFA" w:rsidRDefault="008F2EFA" w:rsidP="008F2EFA">
                  <w:pPr>
                    <w:pStyle w:val="Date"/>
                    <w:rPr>
                      <w:sz w:val="32"/>
                      <w:szCs w:val="32"/>
                    </w:rPr>
                  </w:pPr>
                  <w:r w:rsidRPr="008F2EFA">
                    <w:rPr>
                      <w:sz w:val="32"/>
                      <w:szCs w:val="32"/>
                    </w:rPr>
                    <w:t>Find u</w:t>
                  </w:r>
                  <w:r w:rsidR="00E404F8">
                    <w:rPr>
                      <w:sz w:val="32"/>
                      <w:szCs w:val="32"/>
                    </w:rPr>
                    <w:t>s at #3 on the Story Village MAP</w:t>
                  </w:r>
                </w:p>
              </w:tc>
            </w:tr>
          </w:tbl>
          <w:p w:rsidR="00E96229" w:rsidRDefault="00E96229"/>
        </w:tc>
      </w:tr>
    </w:tbl>
    <w:p w:rsidR="00E96229" w:rsidRDefault="00E96229">
      <w:pPr>
        <w:pStyle w:val="NoSpacing"/>
      </w:pPr>
    </w:p>
    <w:sectPr w:rsidR="00E96229">
      <w:pgSz w:w="12240" w:h="15840"/>
      <w:pgMar w:top="720" w:right="720" w:bottom="36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9060101010101"/>
    <w:charset w:val="86"/>
    <w:family w:val="modern"/>
    <w:notTrueType/>
    <w:pitch w:val="fixed"/>
    <w:sig w:usb0="00000001" w:usb1="080E0000" w:usb2="00000010" w:usb3="00000000" w:csb0="0004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52A7"/>
    <w:rsid w:val="005B623D"/>
    <w:rsid w:val="008652A7"/>
    <w:rsid w:val="008E1B55"/>
    <w:rsid w:val="008F2EFA"/>
    <w:rsid w:val="00B259C1"/>
    <w:rsid w:val="00BD2497"/>
    <w:rsid w:val="00C532A7"/>
    <w:rsid w:val="00E404F8"/>
    <w:rsid w:val="00E962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87467E6-6AC5-4748-B724-4E6BDB9569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color w:val="333333" w:themeColor="text2"/>
        <w:sz w:val="24"/>
        <w:szCs w:val="24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next w:val="Line"/>
    <w:link w:val="Heading2Char"/>
    <w:uiPriority w:val="3"/>
    <w:unhideWhenUsed/>
    <w:qFormat/>
    <w:pPr>
      <w:keepNext/>
      <w:keepLines/>
      <w:spacing w:after="0" w:line="264" w:lineRule="auto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Heading4">
    <w:name w:val="heading 4"/>
    <w:basedOn w:val="Normal"/>
    <w:next w:val="Normal"/>
    <w:link w:val="Heading4Char"/>
    <w:uiPriority w:val="9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E03177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Title"/>
    <w:link w:val="SubtitleChar"/>
    <w:uiPriority w:val="2"/>
    <w:qFormat/>
    <w:pPr>
      <w:numPr>
        <w:ilvl w:val="1"/>
      </w:numPr>
      <w:spacing w:before="480"/>
    </w:pPr>
    <w:rPr>
      <w:color w:val="E03177" w:themeColor="accent1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ajorEastAsia" w:hAnsiTheme="majorHAnsi" w:cstheme="majorBidi"/>
      <w:caps/>
      <w:color w:val="E03177" w:themeColor="accent1"/>
      <w:kern w:val="28"/>
      <w:sz w:val="80"/>
      <w:szCs w:val="80"/>
    </w:rPr>
  </w:style>
  <w:style w:type="paragraph" w:styleId="Title">
    <w:name w:val="Title"/>
    <w:basedOn w:val="Normal"/>
    <w:next w:val="Normal"/>
    <w:link w:val="TitleChar"/>
    <w:uiPriority w:val="1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Heading1Char">
    <w:name w:val="Heading 1 Char"/>
    <w:basedOn w:val="DefaultParagraphFont"/>
    <w:link w:val="Heading1"/>
    <w:uiPriority w:val="3"/>
    <w:rPr>
      <w:b/>
      <w:bCs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NoSpacing">
    <w:name w:val="No Spacing"/>
    <w:uiPriority w:val="19"/>
    <w:qFormat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uiPriority w:val="3"/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customStyle="1" w:styleId="Line">
    <w:name w:val="Line"/>
    <w:basedOn w:val="Normal"/>
    <w:next w:val="Heading2"/>
    <w:uiPriority w:val="3"/>
    <w:qFormat/>
    <w:pPr>
      <w:pBdr>
        <w:top w:val="single" w:sz="12" w:space="1" w:color="FFFFFF" w:themeColor="background1"/>
      </w:pBdr>
      <w:spacing w:before="400" w:after="400" w:line="240" w:lineRule="auto"/>
      <w:ind w:left="1080" w:right="1080"/>
      <w:jc w:val="center"/>
    </w:pPr>
    <w:rPr>
      <w:sz w:val="2"/>
      <w:szCs w:val="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aps/>
      <w:color w:val="FFFFFF" w:themeColor="background1"/>
    </w:rPr>
  </w:style>
  <w:style w:type="paragraph" w:customStyle="1" w:styleId="ContactInfo">
    <w:name w:val="Contact Info"/>
    <w:basedOn w:val="Normal"/>
    <w:uiPriority w:val="5"/>
    <w:qFormat/>
    <w:pPr>
      <w:spacing w:after="280" w:line="240" w:lineRule="auto"/>
      <w:jc w:val="center"/>
    </w:pPr>
    <w:rPr>
      <w:color w:val="FFFFFF" w:themeColor="background1"/>
    </w:rPr>
  </w:style>
  <w:style w:type="paragraph" w:styleId="Date">
    <w:name w:val="Date"/>
    <w:basedOn w:val="Normal"/>
    <w:link w:val="DateChar"/>
    <w:uiPriority w:val="5"/>
    <w:unhideWhenUsed/>
    <w:qFormat/>
    <w:pPr>
      <w:spacing w:after="0"/>
      <w:jc w:val="center"/>
    </w:pPr>
    <w:rPr>
      <w:color w:val="FFFFFF" w:themeColor="background1"/>
    </w:rPr>
  </w:style>
  <w:style w:type="character" w:customStyle="1" w:styleId="DateChar">
    <w:name w:val="Date Char"/>
    <w:basedOn w:val="DefaultParagraphFont"/>
    <w:link w:val="Date"/>
    <w:uiPriority w:val="5"/>
    <w:rPr>
      <w:color w:val="FFFFFF" w:themeColor="background1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  <w:szCs w:val="18"/>
    </w:rPr>
  </w:style>
  <w:style w:type="character" w:customStyle="1" w:styleId="Heading4Char">
    <w:name w:val="Heading 4 Char"/>
    <w:basedOn w:val="DefaultParagraphFont"/>
    <w:link w:val="Heading4"/>
    <w:uiPriority w:val="99"/>
    <w:semiHidden/>
    <w:rPr>
      <w:rFonts w:asciiTheme="majorHAnsi" w:eastAsiaTheme="majorEastAsia" w:hAnsiTheme="majorHAnsi" w:cstheme="majorBidi"/>
      <w:color w:val="E03177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easonsofCare\AppData\Roaming\Microsoft\Templates\Seasonal%20event%20fly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A6D8D99E4F654365B22F6130EF8C2FF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9988A1-4A4C-492F-9B47-C6E99CF30E06}"/>
      </w:docPartPr>
      <w:docPartBody>
        <w:p w:rsidR="007827AB" w:rsidRDefault="00704223">
          <w:pPr>
            <w:pStyle w:val="A6D8D99E4F654365B22F6130EF8C2FF8"/>
          </w:pPr>
          <w:r>
            <w:t>[Street Address]</w:t>
          </w:r>
          <w:r>
            <w:br/>
            <w:t>[City, ST  ZIP Code]</w:t>
          </w:r>
          <w:r>
            <w:br/>
            <w:t>[Telephone]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9060101010101"/>
    <w:charset w:val="86"/>
    <w:family w:val="modern"/>
    <w:notTrueType/>
    <w:pitch w:val="fixed"/>
    <w:sig w:usb0="00000001" w:usb1="080E0000" w:usb2="00000010" w:usb3="00000000" w:csb0="0004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4223"/>
    <w:rsid w:val="006F5B85"/>
    <w:rsid w:val="00704223"/>
    <w:rsid w:val="007827AB"/>
    <w:rsid w:val="00F376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8CE20EE4BF3429A93F31419A6A91D9D">
    <w:name w:val="E8CE20EE4BF3429A93F31419A6A91D9D"/>
  </w:style>
  <w:style w:type="paragraph" w:customStyle="1" w:styleId="E915AA21B368429EAF5A5B5E0996A25F">
    <w:name w:val="E915AA21B368429EAF5A5B5E0996A25F"/>
  </w:style>
  <w:style w:type="paragraph" w:customStyle="1" w:styleId="6C535726C9254123A8938AC9FACD3EE7">
    <w:name w:val="6C535726C9254123A8938AC9FACD3EE7"/>
  </w:style>
  <w:style w:type="paragraph" w:customStyle="1" w:styleId="10E294AF24E94F5BBACD343950DC2660">
    <w:name w:val="10E294AF24E94F5BBACD343950DC2660"/>
  </w:style>
  <w:style w:type="paragraph" w:customStyle="1" w:styleId="413768B3B6B548BF898EE42D1B4A4D41">
    <w:name w:val="413768B3B6B548BF898EE42D1B4A4D41"/>
  </w:style>
  <w:style w:type="paragraph" w:customStyle="1" w:styleId="1DFAF5CFD2C641C7AED2D4A454038A2E">
    <w:name w:val="1DFAF5CFD2C641C7AED2D4A454038A2E"/>
  </w:style>
  <w:style w:type="paragraph" w:customStyle="1" w:styleId="088FAF84B651419D8D09F6F37C5E7110">
    <w:name w:val="088FAF84B651419D8D09F6F37C5E7110"/>
  </w:style>
  <w:style w:type="paragraph" w:customStyle="1" w:styleId="565F084A5E53433C8C87890411F316D7">
    <w:name w:val="565F084A5E53433C8C87890411F316D7"/>
  </w:style>
  <w:style w:type="paragraph" w:customStyle="1" w:styleId="7C9B507D84E64BA285DABFE424983078">
    <w:name w:val="7C9B507D84E64BA285DABFE424983078"/>
  </w:style>
  <w:style w:type="paragraph" w:customStyle="1" w:styleId="113A76250B074705A4F254CEDD7C9E81">
    <w:name w:val="113A76250B074705A4F254CEDD7C9E81"/>
  </w:style>
  <w:style w:type="paragraph" w:customStyle="1" w:styleId="A6D8D99E4F654365B22F6130EF8C2FF8">
    <w:name w:val="A6D8D99E4F654365B22F6130EF8C2FF8"/>
  </w:style>
  <w:style w:type="paragraph" w:customStyle="1" w:styleId="8C2E1AC05C92405BADA8B533A3D8823B">
    <w:name w:val="8C2E1AC05C92405BADA8B533A3D8823B"/>
  </w:style>
  <w:style w:type="paragraph" w:customStyle="1" w:styleId="BC9431BF0BD949DA956B29E44B990AC1">
    <w:name w:val="BC9431BF0BD949DA956B29E44B990AC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Summer Business">
      <a:dk1>
        <a:sysClr val="windowText" lastClr="000000"/>
      </a:dk1>
      <a:lt1>
        <a:sysClr val="window" lastClr="FFFFFF"/>
      </a:lt1>
      <a:dk2>
        <a:srgbClr val="333333"/>
      </a:dk2>
      <a:lt2>
        <a:srgbClr val="E6E6E6"/>
      </a:lt2>
      <a:accent1>
        <a:srgbClr val="E03177"/>
      </a:accent1>
      <a:accent2>
        <a:srgbClr val="97C83C"/>
      </a:accent2>
      <a:accent3>
        <a:srgbClr val="EEAE1F"/>
      </a:accent3>
      <a:accent4>
        <a:srgbClr val="EC6814"/>
      </a:accent4>
      <a:accent5>
        <a:srgbClr val="7458AB"/>
      </a:accent5>
      <a:accent6>
        <a:srgbClr val="24A5CD"/>
      </a:accent6>
      <a:hlink>
        <a:srgbClr val="24A5CD"/>
      </a:hlink>
      <a:folHlink>
        <a:srgbClr val="7458AB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24E78C-8A49-4037-80E8-15290F91551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F25D0B0-DA78-4A2C-9CC2-D8CEADBA39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Seasonal event flyer.dotx</Template>
  <TotalTime>0</TotalTime>
  <Pages>1</Pages>
  <Words>43</Words>
  <Characters>250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Seasons of Care Inc</dc:creator>
  <cp:keywords/>
  <dc:description/>
  <cp:lastModifiedBy>Garvey</cp:lastModifiedBy>
  <cp:revision>2</cp:revision>
  <cp:lastPrinted>2016-04-14T20:30:00Z</cp:lastPrinted>
  <dcterms:created xsi:type="dcterms:W3CDTF">2016-05-04T21:10:00Z</dcterms:created>
  <dcterms:modified xsi:type="dcterms:W3CDTF">2016-05-04T21:10:00Z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TC039885629991</vt:lpwstr>
  </property>
</Properties>
</file>